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/>
    <w:p>
      <w:pPr>
        <w:ind w:firstLine="708"/>
      </w:pPr>
      <w:r>
        <w:t xml:space="preserve">Na temelju članka 28. Zakona o javnoj nabavi („Narodne novine“, broj 120/16 i 114/22), članka 3. Pravilnika o planu nabave, registru ugovora, prethodnom savjetovanju i analizi tržišta u javnoj nabavi („Narodne novine“, broj 101/17) i članka 37. Statuta Općine Bilice („Službeni vjesnik Šibensko-kninske županije“, broj 10/09, 5/13 i 8/13 i „Službeni glasnik Općine Bilice“, broj 3/18, 5/18, 1/21 i 6/21-pročišćeni tekst), Općinski načelnik Općine Bilice, dana 02. siječnja 2024. godine, donosi </w:t>
      </w:r>
    </w:p>
    <w:p>
      <w:pPr>
        <w:jc w:val="center"/>
        <w:rPr>
          <w:b/>
          <w:bCs/>
        </w:rPr>
      </w:pPr>
      <w:r>
        <w:rPr>
          <w:b/>
          <w:bCs/>
        </w:rPr>
        <w:t>PLAN nabave robe, radova i usluge za 2023. godinu</w:t>
      </w:r>
    </w:p>
    <w:p>
      <w:pPr>
        <w:jc w:val="center"/>
        <w:rPr>
          <w:b/>
          <w:bCs/>
        </w:rPr>
      </w:pPr>
      <w:r>
        <w:rPr>
          <w:b/>
          <w:bCs/>
        </w:rPr>
        <w:t>Članak 1.</w:t>
      </w:r>
    </w:p>
    <w:p>
      <w:pPr>
        <w:ind w:firstLine="708"/>
      </w:pPr>
      <w:r>
        <w:t xml:space="preserve">Općinski načelnik Općine Bilice donosi Plan nabave roba, radova i usluga za 2023. godinu (u daljnjem tekstu: Plan nabave), za čiju realizaciju su sredstva planirana u Proračunu Općine Bilice za 2023. godinu. </w:t>
      </w:r>
    </w:p>
    <w:p>
      <w:pPr>
        <w:ind w:firstLine="708"/>
      </w:pPr>
      <w:r>
        <w:t>U Planu nabave navode se planirane vrijednosti nabave kako slijede:</w:t>
      </w:r>
    </w:p>
    <w:tbl>
      <w:tblPr>
        <w:tblW w:w="139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1"/>
        <w:gridCol w:w="1529"/>
        <w:gridCol w:w="1364"/>
        <w:gridCol w:w="1310"/>
        <w:gridCol w:w="1299"/>
        <w:gridCol w:w="912"/>
        <w:gridCol w:w="1091"/>
        <w:gridCol w:w="1543"/>
        <w:gridCol w:w="1032"/>
        <w:gridCol w:w="1185"/>
        <w:gridCol w:w="1187"/>
        <w:gridCol w:w="265"/>
      </w:tblGrid>
      <w:tr>
        <w:tblPrEx>
          <w:tblCellMar>
            <w:top w:w="0" w:type="dxa"/>
            <w:bottom w:w="0" w:type="dxa"/>
          </w:tblCellMar>
        </w:tblPrEx>
        <w:trPr>
          <w:trHeight w:val="22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Evidencijski broj nabave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Predmet nabave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Brojčana oznaka predmeta nabave iz Jedinstvenog rječnika javne nabave (CPV)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Procijenjena vrijednost nabave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Vrsta postupka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Posebni režim nabave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Predmet podijeljen na grupe?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Sklapa se Ugovor/okvirni sporazum?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Planirani početak postupka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Planirano trajanje ugovora ili okvirnog sporazuma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Napomena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1227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Uredski materijal i ostali materijalni rashodi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22800000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4640,00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 xml:space="preserve">Motorni benzin i </w:t>
            </w:r>
            <w:r>
              <w:lastRenderedPageBreak/>
              <w:t>dizelsko gorivo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lastRenderedPageBreak/>
              <w:t>09100000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7840,00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Usluge telefona, pošte i prijevoza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64214000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14640,00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Komunalne usluge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65000000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10080,00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5.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Intelektualne usluge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98000000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25200,00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6.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Računalne usluge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72610000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12640,00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Ugovor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7.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Ostale usluge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98390000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19200,00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8.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Bankarske usluge i usluge platnog prometa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66110000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3680,00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9.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Uredska oprema i namještaj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39130000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16000,00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10.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Računalni programi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72212000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2800,00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lastRenderedPageBreak/>
              <w:t>11.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Tekuće i investicijsko održavanje plaže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45243400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25600,00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12.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Uklanjanje otpada sa javnih površina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90511000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13840,00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13.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Održavanje čistoće javnih zelenih površina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77313000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11840,00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14.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Održavanje dječijih igrališta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77320000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4000,00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15.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Održavanje sportskih igrališta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77320000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5600,00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16.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Održavanje građevina javne odvodnje oborinskih voda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45247112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4160,00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17.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 xml:space="preserve">Održavanje građevina, uređaja i predmeta </w:t>
            </w:r>
            <w:r>
              <w:lastRenderedPageBreak/>
              <w:t>javne namjene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lastRenderedPageBreak/>
              <w:t>50800000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5920,00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18.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Povođenje DDDK mjera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90670000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5320,00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19.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Održavanje nerazvrstanih prometnica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45233140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21200,00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Rekonstrukcija i asfaltiranje nerazvrstanih prometnica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45233222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53120,00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Ugovor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21.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Održavanje vatrogasnih i poljskih putova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14213100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20320,00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22.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Električna energije javne rasvjete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09310000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50884,00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Otvoreni postupak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Ugovor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23.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Tekuće i investicijsko održavanje javne rasvjete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50000000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73280,00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Ugovor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24.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Mali komunalni zahvati po zaseocima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45111290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6480,00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lastRenderedPageBreak/>
              <w:t>25.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Izgradnja dječjeg igrališta u Novom Naselju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45212221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37200,00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Ugovor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27.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Izrada projektne dokumentacije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71220000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31840,00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DA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Ugovor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28.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Gradnja javna rasvjeta Lugovići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34993000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21200,00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Ugovor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29.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Ugradnja led rasvjetnih tijela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34993000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25200,00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30.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Izgradnja dječjeg igrališta u Carima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45212221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25810,00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31.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Izgradnja šetnice Šparadići-Dedića Punta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45246500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4400,00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Ugovor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32.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Izgradnja infrastrukute i okoliša zgrade Općine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45223320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28080,00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Ugovor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lastRenderedPageBreak/>
              <w:t>33.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Asfaltiranje prometnice Bure-Vrulje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45233100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39600,00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Otvoreni postupak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Ugovor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34.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Izgradnja Kapelice na groblju Pomišalj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45212360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47680,00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Ugovor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35.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Gradnja javne rasvjete Ivčeva kuća (I.) faza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34993000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5960,00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36.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Javni sat na mulu A. Stepinca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32570000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11520,00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/>
            </w:pPr>
            <w:r>
              <w:t>Postupak jednostavne nabave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NE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Narudžbenica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2023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1 godina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r>
              <w:t> </w:t>
            </w:r>
          </w:p>
        </w:tc>
      </w:tr>
    </w:tbl>
    <w:p/>
    <w:p>
      <w:pPr>
        <w:jc w:val="center"/>
      </w:pPr>
      <w:r>
        <w:t>Članak 2.</w:t>
      </w:r>
    </w:p>
    <w:p>
      <w:pPr>
        <w:ind w:firstLine="708"/>
      </w:pPr>
      <w:r>
        <w:t xml:space="preserve">Prvi Plan nabave roba, radova i usluga za 2023. godinu donesen 10. siječnja 2023. godine prestaje vrijediti, a ovaj Plan nabave roba, radova i usluga za 2023. godinu stupa na snagu osmog dana od objave u „Službenom glasniku Općine Bilice“, a primjenjuje se od 01. siječnja 2024. godine. </w:t>
      </w:r>
    </w:p>
    <w:p/>
    <w:p>
      <w:r>
        <w:t xml:space="preserve">KLASA: 406-01/23-01/1 </w:t>
      </w:r>
    </w:p>
    <w:p>
      <w:r>
        <w:t xml:space="preserve">URBROJ: 2182-19-24-2 </w:t>
      </w:r>
    </w:p>
    <w:p>
      <w:r>
        <w:t xml:space="preserve">Bilice, 02. siječnja 2024. </w:t>
      </w:r>
    </w:p>
    <w:p>
      <w:pPr>
        <w:ind w:left="4248" w:firstLine="708"/>
      </w:pPr>
      <w:r>
        <w:t xml:space="preserve">             OPĆINSKI NAČELNIK </w:t>
      </w:r>
    </w:p>
    <w:p>
      <w:pPr>
        <w:ind w:left="4248" w:firstLine="708"/>
      </w:pPr>
      <w:r>
        <w:t xml:space="preserve">                 OPĆINE BILICE                                                                                                  NAČELNIK</w:t>
      </w:r>
    </w:p>
    <w:p>
      <w:pPr>
        <w:ind w:left="10620" w:firstLine="708"/>
      </w:pPr>
      <w:r>
        <w:t xml:space="preserve">      Josip Ćaleta Car</w:t>
      </w:r>
      <w:bookmarkStart w:id="0" w:name="_GoBack"/>
      <w:bookmarkEnd w:id="0"/>
    </w:p>
    <w:sectPr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D7DB0"/>
    <w:multiLevelType w:val="multilevel"/>
    <w:tmpl w:val="4C84DB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EC846-4573-458F-A46F-44FCAF62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242" w:lineRule="auto"/>
    </w:pPr>
    <w:rPr>
      <w:kern w:val="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  <w:rPr>
      <w:kern w:val="0"/>
    </w:rPr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Bilice</dc:creator>
  <dc:description/>
  <cp:lastModifiedBy>Microsoftov račun</cp:lastModifiedBy>
  <cp:revision>2</cp:revision>
  <dcterms:created xsi:type="dcterms:W3CDTF">2024-05-09T09:43:00Z</dcterms:created>
  <dcterms:modified xsi:type="dcterms:W3CDTF">2024-05-09T09:43:00Z</dcterms:modified>
</cp:coreProperties>
</file>